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39D" w:rsidRPr="00685F2F" w:rsidRDefault="00F1039D" w:rsidP="00855F9F">
      <w:pPr>
        <w:spacing w:after="0"/>
        <w:rPr>
          <w:rFonts w:ascii="HelveticaNeueLT Pro 45 Lt" w:hAnsi="HelveticaNeueLT Pro 45 Lt"/>
        </w:rPr>
      </w:pPr>
      <w:r>
        <w:rPr>
          <w:noProof/>
          <w:lang w:val="sk-SK"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6" type="#_x0000_t75" style="position:absolute;margin-left:357.95pt;margin-top:8.9pt;width:105.05pt;height:116.3pt;z-index:251658240;visibility:visible">
            <v:imagedata r:id="rId4" o:title=""/>
          </v:shape>
        </w:pict>
      </w:r>
      <w:r w:rsidRPr="00685F2F">
        <w:rPr>
          <w:rFonts w:ascii="HelveticaNeueLT Pro 45 Lt" w:hAnsi="HelveticaNeueLT Pro 45 Lt"/>
        </w:rPr>
        <w:t>Koncepcia p</w:t>
      </w:r>
      <w:r>
        <w:rPr>
          <w:rFonts w:ascii="HelveticaNeueLT Pro 45 Lt" w:hAnsi="HelveticaNeueLT Pro 45 Lt"/>
        </w:rPr>
        <w:t>rípravy dora</w:t>
      </w:r>
      <w:r w:rsidRPr="00685F2F">
        <w:rPr>
          <w:rFonts w:ascii="HelveticaNeueLT Pro 45 Lt" w:hAnsi="HelveticaNeueLT Pro 45 Lt"/>
        </w:rPr>
        <w:t>steneckej reprezentácie SR v ROB</w:t>
      </w:r>
    </w:p>
    <w:p w:rsidR="00F1039D" w:rsidRPr="00685F2F" w:rsidRDefault="00F1039D" w:rsidP="00855F9F">
      <w:pPr>
        <w:spacing w:after="0"/>
        <w:rPr>
          <w:rFonts w:ascii="HelveticaNeueLT Pro 45 Lt" w:hAnsi="HelveticaNeueLT Pro 45 Lt"/>
        </w:rPr>
      </w:pPr>
      <w:r w:rsidRPr="00685F2F">
        <w:rPr>
          <w:rFonts w:ascii="HelveticaNeueLT Pro 45 Lt" w:hAnsi="HelveticaNeueLT Pro 45 Lt"/>
        </w:rPr>
        <w:t>201</w:t>
      </w:r>
      <w:r>
        <w:rPr>
          <w:rFonts w:ascii="HelveticaNeueLT Pro 45 Lt" w:hAnsi="HelveticaNeueLT Pro 45 Lt"/>
        </w:rPr>
        <w:t>6</w:t>
      </w: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Pr="00A10E23" w:rsidRDefault="00F1039D" w:rsidP="00855F9F">
      <w:pPr>
        <w:spacing w:after="0"/>
        <w:rPr>
          <w:rFonts w:ascii="HelveticaNeueLT Pro 45 Lt" w:hAnsi="HelveticaNeueLT Pro 45 Lt"/>
          <w:sz w:val="44"/>
          <w:szCs w:val="44"/>
        </w:rPr>
      </w:pPr>
      <w:r>
        <w:rPr>
          <w:rFonts w:ascii="HelveticaNeueLT Pro 45 Lt CE" w:hAnsi="HelveticaNeueLT Pro 45 Lt CE"/>
          <w:sz w:val="44"/>
          <w:szCs w:val="44"/>
        </w:rPr>
        <w:t>Nominačný kros</w:t>
      </w:r>
    </w:p>
    <w:p w:rsidR="00F1039D" w:rsidRPr="00685F2F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Pr="00685F2F" w:rsidRDefault="00F1039D" w:rsidP="00855F9F">
      <w:pPr>
        <w:spacing w:after="0"/>
        <w:rPr>
          <w:rFonts w:ascii="HelveticaNeueLT Pro 45 Lt" w:hAnsi="HelveticaNeueLT Pro 45 Lt"/>
          <w:sz w:val="28"/>
        </w:rPr>
      </w:pPr>
      <w:r>
        <w:rPr>
          <w:rFonts w:ascii="HelveticaNeueLT Pro 45 Lt" w:hAnsi="HelveticaNeueLT Pro 45 Lt"/>
          <w:sz w:val="28"/>
        </w:rPr>
        <w:t>Miesto</w:t>
      </w:r>
      <w:r w:rsidRPr="00685F2F">
        <w:rPr>
          <w:rFonts w:ascii="HelveticaNeueLT Pro 45 Lt" w:hAnsi="HelveticaNeueLT Pro 45 Lt"/>
          <w:sz w:val="28"/>
        </w:rPr>
        <w:t xml:space="preserve"> </w:t>
      </w: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Martin, MSD, mapa Jah</w:t>
      </w:r>
      <w:r>
        <w:rPr>
          <w:rFonts w:ascii="Times New Roman" w:hAnsi="Times New Roman"/>
        </w:rPr>
        <w:t>ô</w:t>
      </w:r>
      <w:r>
        <w:rPr>
          <w:rFonts w:ascii="HelveticaNeueLT Pro 45 Lt" w:hAnsi="HelveticaNeueLT Pro 45 Lt"/>
        </w:rPr>
        <w:t xml:space="preserve">dka, </w:t>
      </w:r>
      <w:r w:rsidRPr="00855F9F">
        <w:rPr>
          <w:rFonts w:ascii="HelveticaNeueLT Pro 45 Lt" w:hAnsi="HelveticaNeueLT Pro 45 Lt"/>
        </w:rPr>
        <w:t>49.042594,18.926847</w:t>
      </w:r>
      <w:r w:rsidRPr="00901C48">
        <w:rPr>
          <w:rFonts w:ascii="HelveticaNeueLT Pro 45 Lt" w:hAnsi="HelveticaNeueLT Pro 45 Lt"/>
          <w:noProof/>
          <w:lang w:val="sk-SK" w:eastAsia="sk-SK"/>
        </w:rPr>
        <w:pict>
          <v:shape id="obrázek 1" o:spid="_x0000_i1025" type="#_x0000_t75" style="width:300.75pt;height:297pt;visibility:visible">
            <v:imagedata r:id="rId5" o:title=""/>
          </v:shape>
        </w:pict>
      </w: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Pr="00685F2F" w:rsidRDefault="00F1039D" w:rsidP="00855F9F">
      <w:pPr>
        <w:spacing w:after="0"/>
        <w:rPr>
          <w:rFonts w:ascii="HelveticaNeueLT Pro 45 Lt" w:hAnsi="HelveticaNeueLT Pro 45 Lt"/>
          <w:sz w:val="28"/>
        </w:rPr>
      </w:pPr>
      <w:r>
        <w:rPr>
          <w:rFonts w:ascii="HelveticaNeueLT Pro 45 Lt" w:hAnsi="HelveticaNeueLT Pro 45 Lt"/>
          <w:sz w:val="28"/>
        </w:rPr>
        <w:t>Termín</w:t>
      </w: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 xml:space="preserve">Máj   (do 25.) 2016 </w:t>
      </w:r>
      <w:bookmarkStart w:id="0" w:name="_GoBack"/>
      <w:bookmarkEnd w:id="0"/>
      <w:r>
        <w:rPr>
          <w:rFonts w:ascii="HelveticaNeueLT Pro 45 Lt" w:hAnsi="HelveticaNeueLT Pro 45 Lt"/>
        </w:rPr>
        <w:t xml:space="preserve"> 16:00</w:t>
      </w: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Pr="009834D8" w:rsidRDefault="00F1039D" w:rsidP="00855F9F">
      <w:pPr>
        <w:spacing w:after="0"/>
        <w:rPr>
          <w:rFonts w:ascii="Times New Roman" w:hAnsi="Times New Roman"/>
          <w:sz w:val="28"/>
        </w:rPr>
      </w:pPr>
      <w:r>
        <w:rPr>
          <w:rFonts w:ascii="HelveticaNeueLT Pro 45 Lt" w:hAnsi="HelveticaNeueLT Pro 45 Lt"/>
          <w:sz w:val="28"/>
        </w:rPr>
        <w:t>Parametre okruhu</w:t>
      </w:r>
    </w:p>
    <w:p w:rsidR="00F1039D" w:rsidRPr="009834D8" w:rsidRDefault="00F1039D" w:rsidP="00855F9F">
      <w:pPr>
        <w:spacing w:after="0"/>
        <w:rPr>
          <w:rFonts w:ascii="Times New Roman" w:hAnsi="Times New Roman"/>
        </w:rPr>
      </w:pPr>
      <w:r>
        <w:rPr>
          <w:rFonts w:ascii="HelveticaNeueLT Pro 45 Lt" w:hAnsi="HelveticaNeueLT Pro 45 Lt"/>
        </w:rPr>
        <w:t>D</w:t>
      </w:r>
      <w:r>
        <w:rPr>
          <w:rFonts w:ascii="Times New Roman" w:hAnsi="Times New Roman"/>
        </w:rPr>
        <w:t>ĺž</w:t>
      </w:r>
      <w:r>
        <w:rPr>
          <w:rFonts w:ascii="HelveticaNeueLT Pro 45 Lt CE" w:hAnsi="HelveticaNeueLT Pro 45 Lt CE"/>
        </w:rPr>
        <w:t>ka 1,2km, prevýšenie 39m, značenie</w:t>
      </w:r>
      <w:r>
        <w:rPr>
          <w:rFonts w:ascii="HelveticaNeueLT Pro 45 Lt" w:hAnsi="HelveticaNeueLT Pro 45 Lt"/>
        </w:rPr>
        <w:t xml:space="preserve"> fáborkami</w:t>
      </w: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  <w:r w:rsidRPr="00901C48">
        <w:rPr>
          <w:rFonts w:ascii="HelveticaNeueLT Pro 45 Lt" w:hAnsi="HelveticaNeueLT Pro 45 Lt"/>
          <w:noProof/>
          <w:lang w:val="sk-SK" w:eastAsia="sk-SK"/>
        </w:rPr>
        <w:pict>
          <v:shape id="obrázek 3" o:spid="_x0000_i1026" type="#_x0000_t75" style="width:452.25pt;height:117pt;visibility:visible">
            <v:imagedata r:id="rId6" o:title=""/>
          </v:shape>
        </w:pict>
      </w: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  <w:r>
        <w:rPr>
          <w:noProof/>
          <w:lang w:val="sk-SK" w:eastAsia="sk-SK"/>
        </w:rPr>
        <w:pict>
          <v:shape id="obrázek 2" o:spid="_x0000_s1027" type="#_x0000_t75" style="position:absolute;margin-left:3.55pt;margin-top:5.8pt;width:303.3pt;height:299.2pt;z-index:251659264;visibility:visible">
            <v:imagedata r:id="rId7" o:title=""/>
          </v:shape>
        </w:pict>
      </w: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Pr="00685F2F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Pr="00685F2F" w:rsidRDefault="00F1039D" w:rsidP="00855F9F">
      <w:pPr>
        <w:spacing w:after="0"/>
        <w:rPr>
          <w:rFonts w:ascii="HelveticaNeueLT Pro 45 Lt" w:hAnsi="HelveticaNeueLT Pro 45 Lt"/>
        </w:rPr>
      </w:pPr>
    </w:p>
    <w:p w:rsidR="00F1039D" w:rsidRDefault="00F1039D"/>
    <w:p w:rsidR="00F1039D" w:rsidRDefault="00F1039D"/>
    <w:p w:rsidR="00F1039D" w:rsidRDefault="00F1039D"/>
    <w:p w:rsidR="00F1039D" w:rsidRDefault="00F1039D"/>
    <w:p w:rsidR="00F1039D" w:rsidRDefault="00F1039D"/>
    <w:p w:rsidR="00F1039D" w:rsidRDefault="00F1039D" w:rsidP="00855F9F">
      <w:pPr>
        <w:spacing w:after="0"/>
        <w:rPr>
          <w:rFonts w:ascii="HelveticaNeueLT Pro 45 Lt" w:hAnsi="HelveticaNeueLT Pro 45 Lt"/>
          <w:sz w:val="28"/>
        </w:rPr>
      </w:pPr>
      <w:r>
        <w:rPr>
          <w:rFonts w:ascii="HelveticaNeueLT Pro 45 Lt" w:hAnsi="HelveticaNeueLT Pro 45 Lt"/>
          <w:sz w:val="28"/>
        </w:rPr>
        <w:t>D</w:t>
      </w:r>
      <w:r>
        <w:rPr>
          <w:rFonts w:ascii="Times New Roman" w:hAnsi="Times New Roman"/>
          <w:sz w:val="28"/>
        </w:rPr>
        <w:t>ĺ</w:t>
      </w:r>
      <w:r>
        <w:rPr>
          <w:rFonts w:ascii="HelveticaNeueLT Pro 45 Lt" w:hAnsi="HelveticaNeueLT Pro 45 Lt"/>
          <w:sz w:val="28"/>
        </w:rPr>
        <w:t>žky tratí</w:t>
      </w:r>
    </w:p>
    <w:p w:rsidR="00F1039D" w:rsidRDefault="00F1039D" w:rsidP="00855F9F">
      <w:pPr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M14 a D14</w:t>
      </w:r>
      <w:r>
        <w:rPr>
          <w:rFonts w:ascii="Times New Roman" w:hAnsi="Times New Roman"/>
        </w:rPr>
        <w:t>-</w:t>
      </w:r>
      <w:r>
        <w:rPr>
          <w:rFonts w:ascii="HelveticaNeueLT Pro 45 Lt" w:hAnsi="HelveticaNeueLT Pro 45 Lt"/>
        </w:rPr>
        <w:t xml:space="preserve"> 2 okruhy (2,4km)</w:t>
      </w:r>
    </w:p>
    <w:p w:rsidR="00F1039D" w:rsidRDefault="00F1039D" w:rsidP="00855F9F">
      <w:r>
        <w:rPr>
          <w:rFonts w:ascii="HelveticaNeueLT Pro 45 Lt" w:hAnsi="HelveticaNeueLT Pro 45 Lt"/>
        </w:rPr>
        <w:t>M16 a D16</w:t>
      </w:r>
      <w:r>
        <w:rPr>
          <w:rFonts w:ascii="Times New Roman" w:hAnsi="Times New Roman"/>
        </w:rPr>
        <w:t>-</w:t>
      </w:r>
      <w:r>
        <w:rPr>
          <w:rFonts w:ascii="HelveticaNeueLT Pro 45 Lt" w:hAnsi="HelveticaNeueLT Pro 45 Lt"/>
        </w:rPr>
        <w:t xml:space="preserve"> 3 okruhy (3,6km)</w:t>
      </w:r>
    </w:p>
    <w:p w:rsidR="00F1039D" w:rsidRDefault="00F1039D" w:rsidP="00855F9F"/>
    <w:p w:rsidR="00F1039D" w:rsidRDefault="00F1039D" w:rsidP="00855F9F">
      <w:pPr>
        <w:spacing w:after="0"/>
        <w:rPr>
          <w:rFonts w:ascii="HelveticaNeueLT Pro 45 Lt" w:hAnsi="HelveticaNeueLT Pro 45 Lt"/>
          <w:sz w:val="28"/>
        </w:rPr>
      </w:pPr>
      <w:r>
        <w:rPr>
          <w:rFonts w:ascii="HelveticaNeueLT Pro 45 Lt" w:hAnsi="HelveticaNeueLT Pro 45 Lt"/>
          <w:sz w:val="28"/>
        </w:rPr>
        <w:t>Kontrola priebehov</w:t>
      </w:r>
    </w:p>
    <w:p w:rsidR="00F1039D" w:rsidRDefault="00F1039D" w:rsidP="00855F9F">
      <w:pPr>
        <w:rPr>
          <w:rFonts w:ascii="HelveticaNeueLT Pro 45 Lt CE" w:hAnsi="HelveticaNeueLT Pro 45 Lt CE"/>
        </w:rPr>
      </w:pPr>
      <w:r>
        <w:rPr>
          <w:rFonts w:ascii="HelveticaNeueLT Pro 45 Lt" w:hAnsi="HelveticaNeueLT Pro 45 Lt"/>
        </w:rPr>
        <w:t>Na celej trati budú rozmiestnení rozhodcovia, ktorí budú kontrolova</w:t>
      </w:r>
      <w:r>
        <w:rPr>
          <w:rFonts w:ascii="Times New Roman" w:hAnsi="Times New Roman"/>
        </w:rPr>
        <w:t>ť</w:t>
      </w:r>
      <w:r>
        <w:rPr>
          <w:rFonts w:ascii="HelveticaNeueLT Pro 45 Lt CE" w:hAnsi="HelveticaNeueLT Pro 45 Lt CE"/>
        </w:rPr>
        <w:t xml:space="preserve"> pohyb pretekárov na určenej trase. Skracovanie bude trestané diskvalifikáciou.</w:t>
      </w:r>
      <w:r>
        <w:rPr>
          <w:rFonts w:ascii="HelveticaNeueLT Pro 45 Lt CE" w:hAnsi="HelveticaNeueLT Pro 45 Lt CE"/>
        </w:rPr>
        <w:tab/>
      </w:r>
    </w:p>
    <w:p w:rsidR="00F1039D" w:rsidRDefault="00F1039D" w:rsidP="00855F9F">
      <w:r>
        <w:rPr>
          <w:noProof/>
          <w:lang w:val="sk-SK" w:eastAsia="sk-SK"/>
        </w:rPr>
        <w:pict>
          <v:shape id="obrázek 1" o:spid="_x0000_s1028" type="#_x0000_t75" style="position:absolute;margin-left:-73.1pt;margin-top:26.8pt;width:619.4pt;height:154.3pt;z-index:251660288;visibility:visible">
            <v:imagedata r:id="rId8" o:title=""/>
          </v:shape>
        </w:pict>
      </w:r>
    </w:p>
    <w:sectPr w:rsidR="00F1039D" w:rsidSect="00AB31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eticaNeueLT Pro 45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Pro 45 Lt CE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F9F"/>
    <w:rsid w:val="00031AD9"/>
    <w:rsid w:val="00494050"/>
    <w:rsid w:val="005178DE"/>
    <w:rsid w:val="00685F2F"/>
    <w:rsid w:val="006F4205"/>
    <w:rsid w:val="00855F9F"/>
    <w:rsid w:val="008A090F"/>
    <w:rsid w:val="00901C48"/>
    <w:rsid w:val="009834D8"/>
    <w:rsid w:val="009B2B8D"/>
    <w:rsid w:val="00A10E23"/>
    <w:rsid w:val="00A8573B"/>
    <w:rsid w:val="00AB075C"/>
    <w:rsid w:val="00AB31DE"/>
    <w:rsid w:val="00B64E2C"/>
    <w:rsid w:val="00DF7C64"/>
    <w:rsid w:val="00F1039D"/>
    <w:rsid w:val="00FC1996"/>
    <w:rsid w:val="00FF7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F9F"/>
    <w:pPr>
      <w:spacing w:after="200" w:line="276" w:lineRule="auto"/>
    </w:pPr>
    <w:rPr>
      <w:lang w:val="cs-CZ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55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5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2</Pages>
  <Words>74</Words>
  <Characters>428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</dc:creator>
  <cp:keywords/>
  <dc:description/>
  <cp:lastModifiedBy>a</cp:lastModifiedBy>
  <cp:revision>6</cp:revision>
  <cp:lastPrinted>2014-12-28T21:15:00Z</cp:lastPrinted>
  <dcterms:created xsi:type="dcterms:W3CDTF">2015-01-04T21:10:00Z</dcterms:created>
  <dcterms:modified xsi:type="dcterms:W3CDTF">2016-02-01T08:29:00Z</dcterms:modified>
</cp:coreProperties>
</file>